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46DE1-A5B3-4095-82D7-AEA999BBA906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2017-07-11T06:06:00Z</dcterms:created>
  <dcterms:modified xsi:type="dcterms:W3CDTF">2017-07-11T06:06:00Z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