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E6604D0"/>
    <w:multiLevelType w:val="hybridMultilevel"/>
    <w:tmpl w:val="BC62A552"/>
    <w:lvl w:ilvl="0" w:tplc="B5AC0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6449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04D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41A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81F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C61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2C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78A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833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2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58DF1-9717-4BBE-A969-6F6B871F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2</Pages>
  <Words>168</Words>
  <Characters>963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Manager/>
  <Company>accelink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2017-07-11T07:06:00Z</dcterms:created>
  <dcterms:modified xsi:type="dcterms:W3CDTF">2017-07-11T07:06:00Z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